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085" w:type="dxa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085"/>
      </w:tblGrid>
      <w:tr w:rsidR="00897FB4" w:rsidRPr="00897FB4" w14:paraId="6BF32512" w14:textId="77777777" w:rsidTr="00590DEE">
        <w:trPr>
          <w:trHeight w:val="7364"/>
          <w:tblHeader/>
        </w:trPr>
        <w:tc>
          <w:tcPr>
            <w:tcW w:w="8085" w:type="dxa"/>
          </w:tcPr>
          <w:p w14:paraId="714D7988" w14:textId="60D910F6" w:rsidR="00897FB4" w:rsidRPr="00FD737A" w:rsidRDefault="00FD737A" w:rsidP="00FD737A">
            <w:pPr>
              <w:pStyle w:val="Subtitle"/>
              <w:jc w:val="center"/>
              <w:rPr>
                <w:sz w:val="36"/>
                <w:szCs w:val="40"/>
              </w:rPr>
            </w:pPr>
            <w:r w:rsidRPr="00FD737A">
              <w:rPr>
                <w:sz w:val="36"/>
                <w:szCs w:val="40"/>
              </w:rPr>
              <w:t xml:space="preserve">Join us for an </w:t>
            </w:r>
            <w:r w:rsidR="00DC4827">
              <w:rPr>
                <w:sz w:val="36"/>
                <w:szCs w:val="40"/>
              </w:rPr>
              <w:t>I</w:t>
            </w:r>
            <w:r w:rsidRPr="00FD737A">
              <w:rPr>
                <w:sz w:val="36"/>
                <w:szCs w:val="40"/>
              </w:rPr>
              <w:t xml:space="preserve">nformational </w:t>
            </w:r>
            <w:r w:rsidR="00DC4827">
              <w:rPr>
                <w:sz w:val="36"/>
                <w:szCs w:val="40"/>
              </w:rPr>
              <w:t>M</w:t>
            </w:r>
            <w:r w:rsidRPr="00FD737A">
              <w:rPr>
                <w:sz w:val="36"/>
                <w:szCs w:val="40"/>
              </w:rPr>
              <w:t>eeting</w:t>
            </w:r>
          </w:p>
          <w:p w14:paraId="443C4FA4" w14:textId="6F1475D9" w:rsidR="00897FB4" w:rsidRPr="00141E89" w:rsidRDefault="00694CC0" w:rsidP="00FD737A">
            <w:pPr>
              <w:pStyle w:val="Title"/>
              <w:jc w:val="center"/>
              <w:rPr>
                <w:sz w:val="72"/>
              </w:rPr>
            </w:pPr>
            <w:r>
              <w:rPr>
                <w:sz w:val="72"/>
              </w:rPr>
              <w:t xml:space="preserve">NY </w:t>
            </w:r>
            <w:r w:rsidR="00FD737A" w:rsidRPr="00141E89">
              <w:rPr>
                <w:sz w:val="72"/>
              </w:rPr>
              <w:t>State</w:t>
            </w:r>
            <w:r>
              <w:rPr>
                <w:sz w:val="72"/>
              </w:rPr>
              <w:t>W</w:t>
            </w:r>
            <w:r w:rsidR="00FD737A" w:rsidRPr="00141E89">
              <w:rPr>
                <w:sz w:val="72"/>
              </w:rPr>
              <w:t xml:space="preserve">ide </w:t>
            </w:r>
            <w:r w:rsidR="00DC4827">
              <w:rPr>
                <w:sz w:val="72"/>
              </w:rPr>
              <w:t>S</w:t>
            </w:r>
            <w:r w:rsidR="00FD737A" w:rsidRPr="00141E89">
              <w:rPr>
                <w:sz w:val="72"/>
              </w:rPr>
              <w:t xml:space="preserve">enior </w:t>
            </w:r>
            <w:r w:rsidR="00DC4827">
              <w:rPr>
                <w:sz w:val="72"/>
              </w:rPr>
              <w:t>A</w:t>
            </w:r>
            <w:r w:rsidR="00FD737A" w:rsidRPr="00141E89">
              <w:rPr>
                <w:sz w:val="72"/>
              </w:rPr>
              <w:t xml:space="preserve">ction </w:t>
            </w:r>
            <w:r w:rsidR="00DC4827">
              <w:rPr>
                <w:sz w:val="72"/>
              </w:rPr>
              <w:t>C</w:t>
            </w:r>
            <w:r w:rsidR="00FD737A" w:rsidRPr="00141E89">
              <w:rPr>
                <w:sz w:val="72"/>
              </w:rPr>
              <w:t>ouncil</w:t>
            </w:r>
          </w:p>
          <w:p w14:paraId="5B893B08" w14:textId="2DFA8D18" w:rsidR="00141E89" w:rsidRPr="00022EA4" w:rsidRDefault="00141E89" w:rsidP="00141E89">
            <w:pPr>
              <w:pStyle w:val="Title"/>
              <w:jc w:val="center"/>
              <w:rPr>
                <w:sz w:val="24"/>
              </w:rPr>
            </w:pPr>
            <w:r w:rsidRPr="00141E89">
              <w:rPr>
                <w:sz w:val="36"/>
              </w:rPr>
              <w:t xml:space="preserve">with </w:t>
            </w:r>
            <w:r w:rsidR="00160AFB">
              <w:rPr>
                <w:sz w:val="36"/>
              </w:rPr>
              <w:t>G</w:t>
            </w:r>
            <w:r w:rsidRPr="00141E89">
              <w:rPr>
                <w:sz w:val="36"/>
              </w:rPr>
              <w:t xml:space="preserve">uest </w:t>
            </w:r>
            <w:r w:rsidR="00160AFB">
              <w:rPr>
                <w:sz w:val="36"/>
              </w:rPr>
              <w:t>S</w:t>
            </w:r>
            <w:r w:rsidRPr="00141E89">
              <w:rPr>
                <w:sz w:val="36"/>
              </w:rPr>
              <w:t xml:space="preserve">peaker, </w:t>
            </w:r>
            <w:r w:rsidR="004D4418">
              <w:rPr>
                <w:sz w:val="36"/>
              </w:rPr>
              <w:t xml:space="preserve">NYS </w:t>
            </w:r>
            <w:r w:rsidR="00DC4827">
              <w:rPr>
                <w:sz w:val="36"/>
              </w:rPr>
              <w:t>S</w:t>
            </w:r>
            <w:r w:rsidRPr="00141E89">
              <w:rPr>
                <w:sz w:val="36"/>
              </w:rPr>
              <w:t>enator Sue Serino</w:t>
            </w:r>
            <w:r w:rsidR="00871F43">
              <w:rPr>
                <w:sz w:val="36"/>
              </w:rPr>
              <w:br/>
            </w:r>
            <w:r w:rsidR="00871F43" w:rsidRPr="00022EA4">
              <w:rPr>
                <w:sz w:val="24"/>
              </w:rPr>
              <w:t>Hosted by the Marist College</w:t>
            </w:r>
            <w:r w:rsidR="00F32263" w:rsidRPr="00022EA4">
              <w:rPr>
                <w:sz w:val="24"/>
              </w:rPr>
              <w:t xml:space="preserve"> Social Work Junior cohort</w:t>
            </w:r>
          </w:p>
          <w:p w14:paraId="491A5528" w14:textId="77777777" w:rsidR="00141E89" w:rsidRDefault="00141E89" w:rsidP="00FD737A">
            <w:pPr>
              <w:pStyle w:val="Subtitle"/>
              <w:jc w:val="center"/>
              <w:rPr>
                <w:sz w:val="28"/>
              </w:rPr>
            </w:pPr>
          </w:p>
          <w:p w14:paraId="58C81C85" w14:textId="37C54889" w:rsidR="00897FB4" w:rsidRPr="00141E89" w:rsidRDefault="00FD737A" w:rsidP="00FD737A">
            <w:pPr>
              <w:pStyle w:val="Subtitle"/>
              <w:jc w:val="center"/>
              <w:rPr>
                <w:sz w:val="28"/>
              </w:rPr>
            </w:pPr>
            <w:r w:rsidRPr="00141E89">
              <w:rPr>
                <w:sz w:val="28"/>
              </w:rPr>
              <w:t xml:space="preserve">“Improving the quality of life of seniors and families in </w:t>
            </w:r>
            <w:r w:rsidR="00CE0032">
              <w:rPr>
                <w:sz w:val="28"/>
              </w:rPr>
              <w:t>Ne</w:t>
            </w:r>
            <w:r w:rsidRPr="00141E89">
              <w:rPr>
                <w:sz w:val="28"/>
              </w:rPr>
              <w:t xml:space="preserve">w </w:t>
            </w:r>
            <w:r w:rsidR="00CE0032">
              <w:rPr>
                <w:sz w:val="28"/>
              </w:rPr>
              <w:t>Y</w:t>
            </w:r>
            <w:r w:rsidRPr="00141E89">
              <w:rPr>
                <w:sz w:val="28"/>
              </w:rPr>
              <w:t>ork state”</w:t>
            </w:r>
          </w:p>
          <w:p w14:paraId="2B6C7D93" w14:textId="1F80A55A" w:rsidR="00897FB4" w:rsidRPr="00897FB4" w:rsidRDefault="00FD737A" w:rsidP="00590DEE">
            <w:pPr>
              <w:pStyle w:val="Date"/>
            </w:pPr>
            <w:r>
              <w:t>When: April 11, 2018</w:t>
            </w:r>
            <w:r w:rsidR="00590DEE">
              <w:t xml:space="preserve">                      </w:t>
            </w:r>
            <w:r w:rsidR="00693827">
              <w:t xml:space="preserve">   </w:t>
            </w:r>
            <w:r w:rsidR="00590DEE">
              <w:t xml:space="preserve">Time: </w:t>
            </w:r>
            <w:r>
              <w:t>3:30</w:t>
            </w:r>
            <w:r w:rsidR="00590DEE">
              <w:t xml:space="preserve"> pm</w:t>
            </w:r>
          </w:p>
          <w:p w14:paraId="7C1A2B25" w14:textId="7FEEDDC6" w:rsidR="00897FB4" w:rsidRPr="00897FB4" w:rsidRDefault="00DC4827" w:rsidP="00897FB4">
            <w:pPr>
              <w:pStyle w:val="Location"/>
            </w:pPr>
            <w:r>
              <w:t>B</w:t>
            </w:r>
            <w:r w:rsidR="00FD737A">
              <w:t xml:space="preserve">oardman </w:t>
            </w:r>
            <w:r>
              <w:t>R</w:t>
            </w:r>
            <w:r w:rsidR="00FD737A">
              <w:t xml:space="preserve">oad </w:t>
            </w:r>
            <w:r>
              <w:t>B</w:t>
            </w:r>
            <w:r w:rsidR="00FD737A">
              <w:t xml:space="preserve">ranch </w:t>
            </w:r>
            <w:r>
              <w:t>L</w:t>
            </w:r>
            <w:r w:rsidR="00FD737A">
              <w:t>ibrary</w:t>
            </w:r>
          </w:p>
          <w:p w14:paraId="0D26BD47" w14:textId="42A5F96E" w:rsidR="00CC3ACF" w:rsidRDefault="00FD737A" w:rsidP="00CC3ACF">
            <w:pPr>
              <w:ind w:left="0"/>
            </w:pPr>
            <w:r>
              <w:t>141 Boardman Road, Poughkeepsie, NY 12603</w:t>
            </w:r>
            <w:r w:rsidR="008E1B6B">
              <w:br/>
            </w:r>
            <w:r w:rsidR="008E1B6B" w:rsidRPr="00D85E84">
              <w:t xml:space="preserve">Free Parking at location. </w:t>
            </w:r>
            <w:r w:rsidR="00D85E84" w:rsidRPr="00D85E84">
              <w:rPr>
                <w:smallCaps/>
              </w:rPr>
              <w:t>Or use Dial-A-Ride by calling 845-473-8424</w:t>
            </w:r>
            <w:r w:rsidR="00D85E84" w:rsidRPr="00D85E84">
              <w:rPr>
                <w:smallCaps/>
                <w:sz w:val="28"/>
                <w:szCs w:val="28"/>
              </w:rPr>
              <w:t>.</w:t>
            </w:r>
            <w:r w:rsidR="00D85E84">
              <w:rPr>
                <w:smallCaps/>
                <w:sz w:val="28"/>
                <w:szCs w:val="28"/>
              </w:rPr>
              <w:br/>
            </w:r>
            <w:bookmarkStart w:id="0" w:name="_GoBack"/>
            <w:bookmarkEnd w:id="0"/>
            <w:r>
              <w:t xml:space="preserve">Join us for an afternoon of information and discussion with </w:t>
            </w:r>
            <w:r w:rsidR="004D4418">
              <w:t xml:space="preserve">New York State </w:t>
            </w:r>
            <w:r>
              <w:t xml:space="preserve">Senator Sue </w:t>
            </w:r>
            <w:proofErr w:type="spellStart"/>
            <w:r>
              <w:t>Serino</w:t>
            </w:r>
            <w:proofErr w:type="spellEnd"/>
            <w:r w:rsidR="00EC165A">
              <w:t>,</w:t>
            </w:r>
            <w:r>
              <w:t xml:space="preserve"> </w:t>
            </w:r>
            <w:r w:rsidR="004D4418">
              <w:t xml:space="preserve">Chair, Senate Aging Committee. </w:t>
            </w:r>
            <w:r>
              <w:t xml:space="preserve">The </w:t>
            </w:r>
            <w:r w:rsidR="00694CC0">
              <w:t xml:space="preserve">New York </w:t>
            </w:r>
            <w:r>
              <w:t>Stat</w:t>
            </w:r>
            <w:r w:rsidR="00694CC0">
              <w:t>eW</w:t>
            </w:r>
            <w:r>
              <w:t xml:space="preserve">ide Senior Action Council will be </w:t>
            </w:r>
            <w:r w:rsidR="00141E89">
              <w:t>sharing some</w:t>
            </w:r>
            <w:r>
              <w:t xml:space="preserve"> important </w:t>
            </w:r>
            <w:r w:rsidR="00141E89">
              <w:t xml:space="preserve">information and resources regarding their work. </w:t>
            </w:r>
          </w:p>
          <w:p w14:paraId="0D17FA8A" w14:textId="48B2C46F" w:rsidR="00141E89" w:rsidRPr="00897FB4" w:rsidRDefault="00141E89" w:rsidP="00CC3ACF">
            <w:pPr>
              <w:ind w:left="0"/>
            </w:pPr>
            <w:r>
              <w:t xml:space="preserve">Light refreshments will be served. </w:t>
            </w:r>
            <w:r w:rsidR="00CC3ACF">
              <w:t>RSVP by April 6</w:t>
            </w:r>
            <w:r w:rsidR="00CC3ACF" w:rsidRPr="00CC3ACF">
              <w:rPr>
                <w:vertAlign w:val="superscript"/>
              </w:rPr>
              <w:t>th</w:t>
            </w:r>
            <w:r w:rsidR="00CC3ACF">
              <w:rPr>
                <w:vertAlign w:val="superscript"/>
              </w:rPr>
              <w:t xml:space="preserve"> </w:t>
            </w:r>
            <w:r w:rsidR="00CC3ACF">
              <w:t xml:space="preserve">as space is limited. 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20E9FF92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69E2126E" w14:textId="2E67710B" w:rsidR="00897FB4" w:rsidRPr="00897FB4" w:rsidRDefault="00D81815" w:rsidP="001570B2">
            <w:pPr>
              <w:pStyle w:val="ContactInfo"/>
            </w:pPr>
            <w:r>
              <w:t xml:space="preserve">RSVP by </w:t>
            </w:r>
            <w:r w:rsidR="00CC3ACF">
              <w:t>April 6</w:t>
            </w:r>
            <w:r w:rsidR="00CC3ACF" w:rsidRPr="00CC3ACF">
              <w:rPr>
                <w:vertAlign w:val="superscript"/>
              </w:rPr>
              <w:t>th</w:t>
            </w:r>
            <w:r w:rsidR="00CC3ACF">
              <w:t xml:space="preserve"> to </w:t>
            </w:r>
            <w:r w:rsidR="001570B2">
              <w:t xml:space="preserve"> </w:t>
            </w:r>
            <w:hyperlink r:id="rId11" w:history="1">
              <w:r w:rsidR="00CC3ACF" w:rsidRPr="004A7FFD">
                <w:rPr>
                  <w:rStyle w:val="Hyperlink"/>
                </w:rPr>
                <w:t>statewide4@gmail.com</w:t>
              </w:r>
            </w:hyperlink>
            <w:r w:rsidR="00CC3ACF">
              <w:t xml:space="preserve"> or</w:t>
            </w:r>
            <w:r w:rsidR="00897FB4" w:rsidRPr="00897FB4">
              <w:t xml:space="preserve"> </w:t>
            </w:r>
            <w:r w:rsidR="00CC3ACF">
              <w:t>1-800-333-4374</w:t>
            </w:r>
          </w:p>
        </w:tc>
      </w:tr>
    </w:tbl>
    <w:p w14:paraId="4BFE564F" w14:textId="77777777"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84834" w14:textId="77777777" w:rsidR="00A96B8B" w:rsidRDefault="00A96B8B" w:rsidP="0068245E">
      <w:pPr>
        <w:spacing w:after="0" w:line="240" w:lineRule="auto"/>
      </w:pPr>
      <w:r>
        <w:separator/>
      </w:r>
    </w:p>
  </w:endnote>
  <w:endnote w:type="continuationSeparator" w:id="0">
    <w:p w14:paraId="4EA8A2BC" w14:textId="77777777" w:rsidR="00A96B8B" w:rsidRDefault="00A96B8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4D567" w14:textId="4579CABD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3A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3D0C5" w14:textId="77777777" w:rsidR="00A96B8B" w:rsidRDefault="00A96B8B" w:rsidP="0068245E">
      <w:pPr>
        <w:spacing w:after="0" w:line="240" w:lineRule="auto"/>
      </w:pPr>
      <w:r>
        <w:separator/>
      </w:r>
    </w:p>
  </w:footnote>
  <w:footnote w:type="continuationSeparator" w:id="0">
    <w:p w14:paraId="7F701862" w14:textId="77777777" w:rsidR="00A96B8B" w:rsidRDefault="00A96B8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013F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804C525" wp14:editId="3A0BC5A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44CAE6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0AA6DC2" wp14:editId="5541A0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C327E3C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1589D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1B1F769" wp14:editId="336D590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F379002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4FC3763" wp14:editId="5AE5710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8D9B66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37A"/>
    <w:rsid w:val="00022EA4"/>
    <w:rsid w:val="000E33EA"/>
    <w:rsid w:val="00141E89"/>
    <w:rsid w:val="001570B2"/>
    <w:rsid w:val="00160AFB"/>
    <w:rsid w:val="001624C3"/>
    <w:rsid w:val="00220400"/>
    <w:rsid w:val="00225259"/>
    <w:rsid w:val="002733AA"/>
    <w:rsid w:val="002A068F"/>
    <w:rsid w:val="004611DB"/>
    <w:rsid w:val="004D4418"/>
    <w:rsid w:val="00590DEE"/>
    <w:rsid w:val="005D2D39"/>
    <w:rsid w:val="0068245E"/>
    <w:rsid w:val="00693827"/>
    <w:rsid w:val="00694CC0"/>
    <w:rsid w:val="0069500E"/>
    <w:rsid w:val="00713F12"/>
    <w:rsid w:val="007A4EDB"/>
    <w:rsid w:val="00834305"/>
    <w:rsid w:val="00871F43"/>
    <w:rsid w:val="00897FB4"/>
    <w:rsid w:val="008E1B6B"/>
    <w:rsid w:val="009124DD"/>
    <w:rsid w:val="0094423C"/>
    <w:rsid w:val="00A95506"/>
    <w:rsid w:val="00A96B8B"/>
    <w:rsid w:val="00AB123B"/>
    <w:rsid w:val="00B168F9"/>
    <w:rsid w:val="00C67FD5"/>
    <w:rsid w:val="00C93A32"/>
    <w:rsid w:val="00CB5367"/>
    <w:rsid w:val="00CC3ACF"/>
    <w:rsid w:val="00CE0032"/>
    <w:rsid w:val="00CE754C"/>
    <w:rsid w:val="00CF207A"/>
    <w:rsid w:val="00D529A9"/>
    <w:rsid w:val="00D81815"/>
    <w:rsid w:val="00D85E84"/>
    <w:rsid w:val="00DC4827"/>
    <w:rsid w:val="00DF0F1F"/>
    <w:rsid w:val="00E402F3"/>
    <w:rsid w:val="00E43EFE"/>
    <w:rsid w:val="00EC165A"/>
    <w:rsid w:val="00ED71E9"/>
    <w:rsid w:val="00F32263"/>
    <w:rsid w:val="00F536DD"/>
    <w:rsid w:val="00FD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E2D4EB"/>
  <w15:chartTrackingRefBased/>
  <w15:docId w15:val="{659774D9-280C-4158-B03E-8F1F2AC4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CC3AC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tewide4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168AF3-9D2E-49BE-BA8F-88B9D710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K</dc:creator>
  <cp:keywords/>
  <dc:description/>
  <cp:lastModifiedBy>Maria Alvarez</cp:lastModifiedBy>
  <cp:revision>2</cp:revision>
  <dcterms:created xsi:type="dcterms:W3CDTF">2018-04-03T14:03:00Z</dcterms:created>
  <dcterms:modified xsi:type="dcterms:W3CDTF">2018-04-03T14:03:00Z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